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00" w:lineRule="exact"/>
        <w:jc w:val="center"/>
        <w:rPr>
          <w:rFonts w:ascii="方正小标宋简体" w:eastAsia="方正小标宋简体"/>
          <w:sz w:val="32"/>
          <w:szCs w:val="32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sz w:val="32"/>
          <w:szCs w:val="32"/>
        </w:rPr>
        <w:t>温州职业技术学院“双百活动”企业</w:t>
      </w:r>
      <w:r>
        <w:rPr>
          <w:rFonts w:hint="eastAsia" w:ascii="方正小标宋简体" w:hAnsi="Times New Roman" w:eastAsia="方正小标宋简体"/>
          <w:sz w:val="32"/>
          <w:szCs w:val="32"/>
        </w:rPr>
        <w:t>技术骨干进校园登记表</w:t>
      </w:r>
    </w:p>
    <w:tbl>
      <w:tblPr>
        <w:tblStyle w:val="4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247"/>
        <w:gridCol w:w="1276"/>
        <w:gridCol w:w="1275"/>
        <w:gridCol w:w="1276"/>
        <w:gridCol w:w="1276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46" w:type="dxa"/>
            <w:vMerge w:val="restart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企 业 技 术 骨 干</w:t>
            </w:r>
          </w:p>
        </w:tc>
        <w:tc>
          <w:tcPr>
            <w:tcW w:w="124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姓 名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性 别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出生年月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4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4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籍 贯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党 派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从事岗位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4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4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学历学位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专 业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毕业院校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4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4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职 务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职业资格/职称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联系电话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4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4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进校园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活动时间</w:t>
            </w:r>
          </w:p>
        </w:tc>
        <w:tc>
          <w:tcPr>
            <w:tcW w:w="6662" w:type="dxa"/>
            <w:gridSpan w:val="5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46" w:type="dxa"/>
            <w:vMerge w:val="restart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所 在 企 业</w:t>
            </w:r>
          </w:p>
        </w:tc>
        <w:tc>
          <w:tcPr>
            <w:tcW w:w="124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企业名称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法人代表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4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4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注册资金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员工人数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4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4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主营业务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企业地址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1" w:hRule="atLeast"/>
        </w:trPr>
        <w:tc>
          <w:tcPr>
            <w:tcW w:w="84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进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校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园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动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形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式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内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容</w:t>
            </w:r>
          </w:p>
        </w:tc>
        <w:tc>
          <w:tcPr>
            <w:tcW w:w="7909" w:type="dxa"/>
            <w:gridSpan w:val="6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活动形式：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eastAsia="仿宋_GB2312"/>
                <w:b/>
                <w:bCs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活动内容：</w:t>
            </w:r>
          </w:p>
          <w:p>
            <w:pPr>
              <w:autoSpaceDE w:val="0"/>
              <w:autoSpaceDN w:val="0"/>
              <w:adjustRightInd w:val="0"/>
              <w:ind w:firstLine="420" w:firstLineChars="200"/>
              <w:jc w:val="left"/>
              <w:rPr>
                <w:rFonts w:ascii="宋体" w:hAnsi="Times New Roman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活动</w:t>
            </w:r>
            <w:r>
              <w:rPr>
                <w:rFonts w:hint="eastAsia" w:ascii="仿宋_GB2312" w:eastAsia="仿宋_GB2312"/>
                <w:b/>
                <w:bCs/>
                <w:sz w:val="24"/>
                <w:szCs w:val="24"/>
                <w:lang w:eastAsia="zh-CN"/>
              </w:rPr>
              <w:t>效果</w:t>
            </w: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Times New Roman" w:cs="宋体"/>
                <w:kern w:val="0"/>
                <w:szCs w:val="21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Times New Roman" w:cs="宋体"/>
                <w:kern w:val="0"/>
                <w:szCs w:val="21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Times New Roman" w:cs="宋体"/>
                <w:kern w:val="0"/>
                <w:szCs w:val="21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Times New Roman" w:cs="宋体"/>
                <w:kern w:val="0"/>
                <w:szCs w:val="21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Times New Roman" w:cs="宋体"/>
                <w:kern w:val="0"/>
                <w:szCs w:val="21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Times New Roman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  <w:lang w:val="en-US" w:eastAsia="zh-CN"/>
              </w:rPr>
              <w:t>（请提供活动现场佐证照片）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0" w:hRule="atLeast"/>
        </w:trPr>
        <w:tc>
          <w:tcPr>
            <w:tcW w:w="84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用人部门意见</w:t>
            </w:r>
          </w:p>
        </w:tc>
        <w:tc>
          <w:tcPr>
            <w:tcW w:w="7909" w:type="dxa"/>
            <w:gridSpan w:val="6"/>
          </w:tcPr>
          <w:p>
            <w:pPr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exact"/>
              <w:ind w:firstLine="5040" w:firstLineChars="21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00" w:lineRule="exact"/>
              <w:ind w:firstLine="5160" w:firstLineChars="215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签 名（盖章）：</w:t>
            </w:r>
          </w:p>
          <w:p>
            <w:pPr>
              <w:spacing w:line="300" w:lineRule="exact"/>
              <w:ind w:firstLine="5160" w:firstLineChars="2150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spacing w:after="156" w:afterLines="50" w:line="300" w:lineRule="exact"/>
              <w:ind w:firstLine="5040" w:firstLineChars="21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42C"/>
    <w:rsid w:val="001877BB"/>
    <w:rsid w:val="00774497"/>
    <w:rsid w:val="0084162B"/>
    <w:rsid w:val="009D347A"/>
    <w:rsid w:val="00A4697B"/>
    <w:rsid w:val="00B3142C"/>
    <w:rsid w:val="00E9159A"/>
    <w:rsid w:val="00FB3A80"/>
    <w:rsid w:val="20D9092C"/>
    <w:rsid w:val="2AFF4C2D"/>
    <w:rsid w:val="471A7580"/>
    <w:rsid w:val="4C1440AC"/>
    <w:rsid w:val="55D6748F"/>
    <w:rsid w:val="56ED7561"/>
    <w:rsid w:val="587510DE"/>
    <w:rsid w:val="6D535020"/>
    <w:rsid w:val="7C8F71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YZDN</Company>
  <Pages>1</Pages>
  <Words>163</Words>
  <Characters>163</Characters>
  <Lines>4</Lines>
  <Paragraphs>1</Paragraphs>
  <TotalTime>10</TotalTime>
  <ScaleCrop>false</ScaleCrop>
  <LinksUpToDate>false</LinksUpToDate>
  <CharactersWithSpaces>194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2018-07-04T14:51:00Z</dcterms:created>
  <dc:creator>sjke2008163com</dc:creator>
  <cp:lastModifiedBy>淡淡的</cp:lastModifiedBy>
  <dcterms:modified xsi:type="dcterms:W3CDTF">2024-06-18T02:42:27Z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E7975F20C3C9461A8868AC459F3788DB_13</vt:lpwstr>
  </property>
</Properties>
</file>